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80" w:type="dxa"/>
        <w:jc w:val="center"/>
        <w:tblBorders>
          <w:top w:val="single" w:sz="4" w:space="0" w:color="3B5E91"/>
          <w:bottom w:val="single" w:sz="4" w:space="0" w:color="3B5E91"/>
        </w:tblBorders>
        <w:tblCellMar>
          <w:top w:w="144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6030"/>
        <w:gridCol w:w="4050"/>
      </w:tblGrid>
      <w:tr w:rsidR="00882F6D" w:rsidRPr="00A8409B">
        <w:trPr>
          <w:trHeight w:val="668"/>
          <w:jc w:val="center"/>
        </w:trPr>
        <w:tc>
          <w:tcPr>
            <w:tcW w:w="6030" w:type="dxa"/>
            <w:tcBorders>
              <w:top w:val="single" w:sz="4" w:space="0" w:color="3B5E91"/>
              <w:bottom w:val="single" w:sz="4" w:space="0" w:color="3B5E91"/>
            </w:tcBorders>
            <w:tcMar>
              <w:top w:w="0" w:type="dxa"/>
            </w:tcMar>
          </w:tcPr>
          <w:p w:rsidR="00882F6D" w:rsidRPr="00A8409B" w:rsidRDefault="00882F6D" w:rsidP="00B23DE4">
            <w:pPr>
              <w:rPr>
                <w:rFonts w:ascii="Arial" w:hAnsi="Arial" w:cs="Arial"/>
              </w:rPr>
            </w:pPr>
            <w:r w:rsidRPr="00DE4F10">
              <w:rPr>
                <w:rFonts w:ascii="Arial" w:hAnsi="Arial" w:cs="Arial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VCOI_color_logo" style="width:120.75pt;height:126.75pt;visibility:visible">
                  <v:imagedata r:id="rId4" o:title=""/>
                </v:shape>
              </w:pict>
            </w:r>
            <w:r>
              <w:rPr>
                <w:noProof/>
              </w:rPr>
              <w:pict>
                <v:rect id="_x0000_s1026" style="position:absolute;margin-left:-6.15pt;margin-top:-7.7pt;width:503.65pt;height:97.85pt;z-index:-251660800;mso-position-horizontal-relative:text;mso-position-vertical-relative:text" fillcolor="#c6d4e8" stroked="f">
                  <v:fill color2="fill lighten(0)" rotate="t" method="linear sigma" focus="100%" type="gradient"/>
                </v:rect>
              </w:pict>
            </w:r>
          </w:p>
        </w:tc>
        <w:tc>
          <w:tcPr>
            <w:tcW w:w="4050" w:type="dxa"/>
            <w:tcBorders>
              <w:top w:val="single" w:sz="4" w:space="0" w:color="3B5E91"/>
              <w:bottom w:val="single" w:sz="4" w:space="0" w:color="3B5E91"/>
            </w:tcBorders>
          </w:tcPr>
          <w:p w:rsidR="00882F6D" w:rsidRPr="00395D1B" w:rsidRDefault="00882F6D" w:rsidP="00B23DE4">
            <w:pPr>
              <w:pStyle w:val="Heading1"/>
              <w:rPr>
                <w:rFonts w:ascii="Arial" w:hAnsi="Arial" w:cs="Arial"/>
                <w:sz w:val="52"/>
                <w:szCs w:val="52"/>
              </w:rPr>
            </w:pPr>
            <w:r>
              <w:rPr>
                <w:noProof/>
              </w:rPr>
              <w:pict>
                <v:group id="_x0000_s1027" style="position:absolute;left:0;text-align:left;margin-left:324pt;margin-top:7.2pt;width:752.1pt;height:564.3pt;z-index:251658752;mso-position-horizontal-relative:text;mso-position-vertical-relative:text" coordorigin="10542,10661" coordsize="955,716">
                  <v:rect id="il_fi" o:spid="_x0000_s1028" style="position:absolute;left:10551;top:10904;width:82;height:100;rotation:-983607fd" o:preferrelative="t" filled="f" stroked="f" insetpen="t" o:cliptowrap="t">
                    <v:stroke>
                      <o:left v:ext="view" color="#666" joinstyle="miter" insetpen="t"/>
                      <o:top v:ext="view" color="#666" joinstyle="miter" insetpen="t"/>
                      <o:right v:ext="view" color="#666" joinstyle="miter" insetpen="t"/>
                      <o:bottom v:ext="view" color="#666" joinstyle="miter" insetpen="t"/>
                    </v:stroke>
                    <v:imagedata r:id="rId5" o:title=""/>
                    <v:path o:extrusionok="f"/>
                    <o:lock v:ext="edit" aspectratio="t"/>
                  </v:rect>
                  <v:rect id="il_fi" o:spid="_x0000_s1029" style="position:absolute;left:10556;top:11034;width:97;height:118;rotation:19457837fd" o:preferrelative="t" stroked="f" insetpen="t" o:cliptowrap="t">
                    <v:stroke>
                      <o:left v:ext="view" color="#666" joinstyle="miter" insetpen="t"/>
                      <o:top v:ext="view" color="#666" joinstyle="miter" insetpen="t"/>
                      <o:right v:ext="view" color="#666" joinstyle="miter" insetpen="t"/>
                      <o:bottom v:ext="view" color="#666" joinstyle="miter" insetpen="t"/>
                    </v:stroke>
                    <v:imagedata r:id="rId5" o:title=""/>
                    <v:path o:extrusionok="f"/>
                    <o:lock v:ext="edit" aspectratio="t"/>
                  </v:rect>
                  <v:rect id="_x0000_s1030" style="position:absolute;left:10647;top:10732;width:814;height:572;mso-wrap-distance-left:2.88pt;mso-wrap-distance-top:2.88pt;mso-wrap-distance-right:2.88pt;mso-wrap-distance-bottom:2.88pt" o:preferrelative="t" filled="f" stroked="f" insetpen="t" o:cliptowrap="t">
                    <v:imagedata r:id="rId6" o:title="" cropbottom="3475f" cropleft="6620f"/>
                    <v:shadow color="#ccc"/>
                    <v:path o:extrusionok="f"/>
                    <o:lock v:ext="edit" aspectratio="t"/>
                  </v:rect>
                  <v:rect id="_x0000_s1031" style="position:absolute;left:10644;top:11314;width:57;height:59;rotation:1936065fd;mso-wrap-distance-left:2.88pt;mso-wrap-distance-top:2.88pt;mso-wrap-distance-right:2.88pt;mso-wrap-distance-bottom:2.88pt" o:preferrelative="t" filled="f" stroked="f" insetpen="t" o:cliptowrap="t">
                    <v:stroke>
                      <o:left v:ext="view" joinstyle="miter" insetpen="t"/>
                      <o:top v:ext="view" joinstyle="miter" insetpen="t"/>
                      <o:right v:ext="view" joinstyle="miter" insetpen="t"/>
                      <o:bottom v:ext="view" joinstyle="miter" insetpen="t"/>
                    </v:stroke>
                    <v:imagedata r:id="rId7" o:title="" gain="38011f" blacklevel="-25559f" recolortarget="#030"/>
                    <v:shadow color="#ccc"/>
                    <v:path o:extrusionok="f"/>
                    <o:lock v:ext="edit" aspectratio="t"/>
                  </v:rect>
                  <v:rect id="_x0000_s1032" style="position:absolute;left:10563;top:11207;width:75;height:77;rotation:-754722fd;mso-wrap-distance-left:2.88pt;mso-wrap-distance-top:2.88pt;mso-wrap-distance-right:2.88pt;mso-wrap-distance-bottom:2.88pt" o:preferrelative="t" filled="f" stroked="f" insetpen="t" o:cliptowrap="t">
                    <v:stroke>
                      <o:left v:ext="view" joinstyle="miter" insetpen="t"/>
                      <o:top v:ext="view" joinstyle="miter" insetpen="t"/>
                      <o:right v:ext="view" joinstyle="miter" insetpen="t"/>
                      <o:bottom v:ext="view" joinstyle="miter" insetpen="t"/>
                    </v:stroke>
                    <v:imagedata r:id="rId7" o:title="" gain="38011f" blacklevel="-25559f" recolortarget="#030"/>
                    <v:shadow color="#ccc"/>
                    <v:path o:extrusionok="f"/>
                    <o:lock v:ext="edit" aspectratio="t"/>
                  </v:rect>
                  <v:rect id="il_fi" o:spid="_x0000_s1033" style="position:absolute;left:10542;top:10752;width:90;height:109;rotation:12974124fd;flip:y" o:preferrelative="t" filled="f" stroked="f" insetpen="t" o:cliptowrap="t">
                    <v:stroke>
                      <o:left v:ext="view" color="#666" joinstyle="miter" insetpen="t"/>
                      <o:top v:ext="view" color="#666" joinstyle="miter" insetpen="t"/>
                      <o:right v:ext="view" color="#666" joinstyle="miter" insetpen="t"/>
                      <o:bottom v:ext="view" color="#666" joinstyle="miter" insetpen="t"/>
                    </v:stroke>
                    <v:imagedata r:id="rId5" o:title=""/>
                    <v:path o:extrusionok="f"/>
                    <o:lock v:ext="edit" aspectratio="t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left:10575;top:10661;width:922;height:177;mso-wrap-distance-left:2.88pt;mso-wrap-distance-top:2.88pt;mso-wrap-distance-right:2.88pt;mso-wrap-distance-bottom:2.88pt" filled="f" stroked="f" insetpen="t" o:cliptowrap="t">
                    <v:shadow color="#ccc"/>
                    <v:textbox style="mso-column-margin:5.76pt" inset="2.88pt,2.88pt,2.88pt,2.88pt">
                      <w:txbxContent>
                        <w:p w:rsidR="00882F6D" w:rsidRDefault="00882F6D" w:rsidP="004B37B9">
                          <w:pPr>
                            <w:widowControl w:val="0"/>
                            <w:jc w:val="center"/>
                            <w:rPr>
                              <w:rFonts w:ascii="Arial Rounded MT Bold" w:hAnsi="Arial Rounded MT Bold" w:cs="Arial Rounded MT Bold"/>
                              <w:smallCaps/>
                              <w:emboss/>
                              <w:color w:val="5F5F5F"/>
                              <w:sz w:val="100"/>
                              <w:szCs w:val="100"/>
                            </w:rPr>
                          </w:pPr>
                          <w:r>
                            <w:rPr>
                              <w:rFonts w:ascii="Arial Rounded MT Bold" w:hAnsi="Arial Rounded MT Bold" w:cs="Arial Rounded MT Bold"/>
                              <w:smallCaps/>
                              <w:emboss/>
                              <w:color w:val="5F5F5F"/>
                              <w:sz w:val="100"/>
                              <w:szCs w:val="100"/>
                            </w:rPr>
                            <w:t>2012 Vizsla Club of Illinois Calendar</w:t>
                          </w:r>
                        </w:p>
                      </w:txbxContent>
                    </v:textbox>
                  </v:shape>
                  <v:group id="_x0000_s1035" style="position:absolute;left:10815;top:11321;width:177;height:53" coordorigin="10815,11321" coordsize="176,53">
                    <v:rect id="il_fi" o:spid="_x0000_s1036" style="position:absolute;left:10821;top:11315;width:53;height:65;rotation:3286438fd" o:preferrelative="t" filled="f" stroked="f" insetpen="t" o:cliptowrap="t">
                      <v:stroke>
                        <o:left v:ext="view" color="#666" joinstyle="miter" insetpen="t"/>
                        <o:top v:ext="view" color="#666" joinstyle="miter" insetpen="t"/>
                        <o:right v:ext="view" color="#666" joinstyle="miter" insetpen="t"/>
                        <o:bottom v:ext="view" color="#666" joinstyle="miter" insetpen="t"/>
                      </v:stroke>
                      <v:imagedata r:id="rId5" o:title=""/>
                      <v:path o:extrusionok="f"/>
                      <o:lock v:ext="edit" aspectratio="t"/>
                    </v:rect>
                    <v:rect id="il_fi" o:spid="_x0000_s1037" style="position:absolute;left:10934;top:11314;width:51;height:65;rotation:27286119fd;flip:x" o:preferrelative="t" filled="f" stroked="f" insetpen="t" o:cliptowrap="t">
                      <v:stroke>
                        <o:left v:ext="view" color="#666" joinstyle="miter" insetpen="t"/>
                        <o:top v:ext="view" color="#666" joinstyle="miter" insetpen="t"/>
                        <o:right v:ext="view" color="#666" joinstyle="miter" insetpen="t"/>
                        <o:bottom v:ext="view" color="#666" joinstyle="miter" insetpen="t"/>
                      </v:stroke>
                      <v:imagedata r:id="rId5" o:title=""/>
                      <v:path o:extrusionok="f"/>
                      <o:lock v:ext="edit" aspectratio="t"/>
                    </v:rect>
                  </v:group>
                  <v:rect id="il_fi" o:spid="_x0000_s1038" style="position:absolute;left:11095;top:11309;width:51;height:66;flip:x" o:preferrelative="t" filled="f" stroked="f" insetpen="t" o:cliptowrap="t">
                    <v:stroke>
                      <o:left v:ext="view" color="#666" joinstyle="miter" insetpen="t"/>
                      <o:top v:ext="view" color="#666" joinstyle="miter" insetpen="t"/>
                      <o:right v:ext="view" color="#666" joinstyle="miter" insetpen="t"/>
                      <o:bottom v:ext="view" color="#666" joinstyle="miter" insetpen="t"/>
                    </v:stroke>
                    <v:imagedata r:id="rId5" o:title=""/>
                    <v:path o:extrusionok="f"/>
                    <o:lock v:ext="edit" aspectratio="t"/>
                  </v:rect>
                  <v:group id="_x0000_s1039" style="position:absolute;left:11247;top:11321;width:176;height:53" coordorigin="10898,11360" coordsize="176,53">
                    <v:rect id="il_fi" o:spid="_x0000_s1040" style="position:absolute;left:10904;top:11354;width:54;height:65;rotation:3286438fd" o:preferrelative="t" filled="f" stroked="f" insetpen="t" o:cliptowrap="t">
                      <v:stroke>
                        <o:left v:ext="view" color="#666" joinstyle="miter" insetpen="t"/>
                        <o:top v:ext="view" color="#666" joinstyle="miter" insetpen="t"/>
                        <o:right v:ext="view" color="#666" joinstyle="miter" insetpen="t"/>
                        <o:bottom v:ext="view" color="#666" joinstyle="miter" insetpen="t"/>
                      </v:stroke>
                      <v:imagedata r:id="rId5" o:title=""/>
                      <v:path o:extrusionok="f"/>
                      <o:lock v:ext="edit" aspectratio="t"/>
                    </v:rect>
                    <v:rect id="il_fi" o:spid="_x0000_s1041" style="position:absolute;left:11016;top:11353;width:52;height:66;rotation:27286119fd;flip:x" o:preferrelative="t" filled="f" stroked="f" insetpen="t" o:cliptowrap="t">
                      <v:stroke>
                        <o:left v:ext="view" color="#666" joinstyle="miter" insetpen="t"/>
                        <o:top v:ext="view" color="#666" joinstyle="miter" insetpen="t"/>
                        <o:right v:ext="view" color="#666" joinstyle="miter" insetpen="t"/>
                        <o:bottom v:ext="view" color="#666" joinstyle="miter" insetpen="t"/>
                      </v:stroke>
                      <v:imagedata r:id="rId5" o:title=""/>
                      <v:path o:extrusionok="f"/>
                      <o:lock v:ext="edit" aspectratio="t"/>
                    </v:rect>
                  </v:group>
                  <v:shape id="_x0000_s1042" type="#_x0000_t75" style="position:absolute;left:10555;top:11278;width:99;height:100;mso-wrap-edited:t" fillcolor="#c90" o:clip="t" o:cliptowrap="t">
                    <o:clippath o:v="m4264,1944l3061,3060,1348,5040,765,6264,292,7776,73,9360,36,11340r438,1800l1093,14508r620,1116l3207,17244r-1385,864l2259,19224r-728,360l1312,19872r36,216l2004,20448r255,792l3571,20808r-36,-36l4628,19800r-328,-900l5284,18504r2187,-360l10495,18072r1932,252l14030,18648r1749,684l15379,20448r1494,1224l17784,21636r73,-468l18185,21240r473,-756l17966,19692r364,-648l18148,18648r-874,-684l18549,16776r1567,-2052l20954,12528r255,-1980l21136,8532,20480,6300,19096,4032,17237,2160,14540,684,11953,108,9147,72,7835,396,6086,972,4264,1944xe"/>
                    <v:imagedata r:id="rId8" o:title=""/>
                  </v:shape>
                  <v:rect id="_x0000_s1043" style="position:absolute;left:10581;top:11209;width:58;height:60;rotation:483638fd;mso-wrap-distance-left:2.88pt;mso-wrap-distance-top:2.88pt;mso-wrap-distance-right:2.88pt;mso-wrap-distance-bottom:2.88pt" o:preferrelative="t" filled="f" stroked="f" insetpen="t" o:cliptowrap="t">
                    <v:stroke>
                      <o:left v:ext="view" joinstyle="miter" insetpen="t"/>
                      <o:top v:ext="view" joinstyle="miter" insetpen="t"/>
                      <o:right v:ext="view" joinstyle="miter" insetpen="t"/>
                      <o:bottom v:ext="view" joinstyle="miter" insetpen="t"/>
                    </v:stroke>
                    <v:imagedata r:id="rId7" o:title="" gain="38011f" blacklevel="-25559f" recolortarget="#030"/>
                    <v:shadow color="#ccc"/>
                    <v:path o:extrusionok="f"/>
                    <o:lock v:ext="edit" aspectratio="t"/>
                  </v:rect>
                  <v:rect id="_x0000_s1044" style="position:absolute;left:10607;top:11232;width:49;height:52;rotation:1444262fd;mso-wrap-distance-left:2.88pt;mso-wrap-distance-top:2.88pt;mso-wrap-distance-right:2.88pt;mso-wrap-distance-bottom:2.88pt" o:preferrelative="t" filled="f" stroked="f" insetpen="t" o:cliptowrap="t">
                    <v:stroke>
                      <o:left v:ext="view" joinstyle="miter" insetpen="t"/>
                      <o:top v:ext="view" joinstyle="miter" insetpen="t"/>
                      <o:right v:ext="view" joinstyle="miter" insetpen="t"/>
                      <o:bottom v:ext="view" joinstyle="miter" insetpen="t"/>
                    </v:stroke>
                    <v:imagedata r:id="rId7" o:title="" gain="38011f" blacklevel="-25559f" recolortarget="#030"/>
                    <v:shadow color="#ccc"/>
                    <v:path o:extrusionok="f"/>
                    <o:lock v:ext="edit" aspectratio="t"/>
                  </v:rect>
                  <v:rect id="_x0000_s1045" style="position:absolute;left:10661;top:11324;width:46;height:47;rotation:916984fd;mso-wrap-distance-left:2.88pt;mso-wrap-distance-top:2.88pt;mso-wrap-distance-right:2.88pt;mso-wrap-distance-bottom:2.88pt" o:preferrelative="t" filled="f" stroked="f" insetpen="t" o:cliptowrap="t">
                    <v:stroke>
                      <o:left v:ext="view" joinstyle="miter" insetpen="t"/>
                      <o:top v:ext="view" joinstyle="miter" insetpen="t"/>
                      <o:right v:ext="view" joinstyle="miter" insetpen="t"/>
                      <o:bottom v:ext="view" joinstyle="miter" insetpen="t"/>
                    </v:stroke>
                    <v:imagedata r:id="rId7" o:title="" gain="38011f" blacklevel="-25559f" recolortarget="#030"/>
                    <v:shadow color="#ccc"/>
                    <v:path o:extrusionok="f"/>
                    <o:lock v:ext="edit" aspectratio="t"/>
                  </v:rect>
                  <v:rect id="_x0000_s1046" style="position:absolute;left:10675;top:11332;width:32;height:34;rotation:979389fd;mso-wrap-distance-left:2.88pt;mso-wrap-distance-top:2.88pt;mso-wrap-distance-right:2.88pt;mso-wrap-distance-bottom:2.88pt" o:preferrelative="t" filled="f" stroked="f" insetpen="t" o:cliptowrap="t">
                    <v:stroke>
                      <o:left v:ext="view" joinstyle="miter" insetpen="t"/>
                      <o:top v:ext="view" joinstyle="miter" insetpen="t"/>
                      <o:right v:ext="view" joinstyle="miter" insetpen="t"/>
                      <o:bottom v:ext="view" joinstyle="miter" insetpen="t"/>
                    </v:stroke>
                    <v:imagedata r:id="rId7" o:title="" gain="38011f" blacklevel="-25559f" recolortarget="#030"/>
                    <v:shadow color="#ccc"/>
                    <v:path o:extrusionok="f"/>
                    <o:lock v:ext="edit" aspectratio="t"/>
                  </v:rect>
                </v:group>
              </w:pict>
            </w:r>
            <w:r>
              <w:rPr>
                <w:noProof/>
              </w:rPr>
              <w:pict>
                <v:group id="_x0000_s1047" style="position:absolute;left:0;text-align:left;margin-left:289.65pt;margin-top:-34.8pt;width:10in;height:540pt;z-index:251657728;mso-position-horizontal-relative:text;mso-position-vertical-relative:text" coordorigin="10561,10675" coordsize="914,685">
                  <v:rect id="_x0000_s1048" style="position:absolute;left:10607;top:10789;width:819;height:566;visibility:visible" o:preferrelative="t" filled="f" stroked="f" strokeweight="15pt" o:cliptowrap="t">
                    <v:stroke linestyle="thickBetweenThin">
                      <o:left v:ext="view" color="#fc3" weight="15pt" linestyle="thickBetweenThin" joinstyle="miter"/>
                      <o:top v:ext="view" color="#fc3" weight="15pt" linestyle="thickBetweenThin" joinstyle="miter"/>
                      <o:right v:ext="view" color="#fc3" weight="15pt" linestyle="thickBetweenThin" joinstyle="miter"/>
                      <o:bottom v:ext="view" color="#fc3" weight="15pt" linestyle="thickBetweenThin" joinstyle="miter"/>
                    </v:stroke>
                    <v:imagedata r:id="rId9" o:title="" croptop="3656f" cropbottom="1572f"/>
                    <v:path o:extrusionok="f"/>
                    <o:lock v:ext="edit" aspectratio="t"/>
                  </v:rect>
                  <v:shape id="_x0000_s1049" type="#_x0000_t202" style="position:absolute;left:10572;top:10675;width:903;height:103;mso-wrap-distance-left:2.88pt;mso-wrap-distance-top:2.88pt;mso-wrap-distance-right:2.88pt;mso-wrap-distance-bottom:2.88pt" filled="f" stroked="f" insetpen="t" o:cliptowrap="t">
                    <v:shadow color="#ccc"/>
                    <v:textbox style="mso-column-margin:5.76pt" inset="2.88pt,2.88pt,2.88pt,2.88pt">
                      <w:txbxContent>
                        <w:p w:rsidR="00882F6D" w:rsidRDefault="00882F6D" w:rsidP="00483C3D">
                          <w:pPr>
                            <w:widowControl w:val="0"/>
                            <w:jc w:val="center"/>
                            <w:rPr>
                              <w:rFonts w:ascii="Adelon-Light" w:hAnsi="Adelon-Light" w:cs="Adelon-Light"/>
                              <w:smallCaps/>
                              <w:emboss/>
                              <w:color w:val="990000"/>
                            </w:rPr>
                          </w:pPr>
                          <w:r>
                            <w:rPr>
                              <w:rFonts w:ascii="Adelon-Light" w:hAnsi="Adelon-Light" w:cs="Adelon-Light"/>
                              <w:smallCaps/>
                              <w:emboss/>
                              <w:color w:val="990000"/>
                            </w:rPr>
                            <w:t> </w:t>
                          </w:r>
                        </w:p>
                        <w:p w:rsidR="00882F6D" w:rsidRDefault="00882F6D" w:rsidP="00483C3D">
                          <w:pPr>
                            <w:widowControl w:val="0"/>
                            <w:jc w:val="center"/>
                            <w:rPr>
                              <w:rFonts w:ascii="Adelon-Light" w:hAnsi="Adelon-Light" w:cs="Adelon-Light"/>
                              <w:smallCaps/>
                              <w:emboss/>
                              <w:color w:val="990000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Adelon-Light" w:hAnsi="Adelon-Light" w:cs="Adelon-Light"/>
                              <w:smallCaps/>
                              <w:emboss/>
                              <w:color w:val="990000"/>
                              <w:sz w:val="80"/>
                              <w:szCs w:val="80"/>
                            </w:rPr>
                            <w:t>2011 Vizsla Club of Illinois Calendar</w:t>
                          </w:r>
                        </w:p>
                      </w:txbxContent>
                    </v:textbox>
                  </v:shape>
                  <v:shape id="_x0000_s1050" type="#_x0000_t75" style="position:absolute;left:10561;top:10675;width:98;height:103" filled="t" o:cliptowrap="t">
                    <v:imagedata r:id="rId8" o:title=""/>
                  </v:shape>
                  <v:rect id="_x0000_s1051" style="position:absolute;left:10726;top:10613;width:583;height:914;rotation:90;mso-wrap-distance-left:2.88pt;mso-wrap-distance-top:2.88pt;mso-wrap-distance-right:2.88pt;mso-wrap-distance-bottom:2.88pt" o:preferrelative="t" filled="f" fillcolor="#c90" stroked="f" insetpen="t" o:cliptowrap="t">
                    <v:stroke>
                      <o:left v:ext="view" joinstyle="miter" insetpen="t"/>
                      <o:top v:ext="view" joinstyle="miter" insetpen="t"/>
                      <o:right v:ext="view" joinstyle="miter" insetpen="t"/>
                      <o:bottom v:ext="view" joinstyle="miter" insetpen="t"/>
                    </v:stroke>
                    <v:imagedata r:id="rId10" o:title="" recolortarget="#c60" preservegray="t"/>
                    <v:shadow color="#ccc"/>
                    <v:path o:extrusionok="f"/>
                    <o:lock v:ext="edit" aspectratio="t"/>
                  </v:rect>
                </v:group>
              </w:pict>
            </w:r>
            <w:r w:rsidRPr="00395D1B">
              <w:rPr>
                <w:rFonts w:ascii="Arial" w:hAnsi="Arial" w:cs="Arial"/>
                <w:sz w:val="52"/>
                <w:szCs w:val="52"/>
              </w:rPr>
              <w:t>201</w:t>
            </w:r>
            <w:r>
              <w:rPr>
                <w:rFonts w:ascii="Arial" w:hAnsi="Arial" w:cs="Arial"/>
                <w:sz w:val="52"/>
                <w:szCs w:val="52"/>
              </w:rPr>
              <w:t>2</w:t>
            </w:r>
            <w:r w:rsidRPr="00395D1B">
              <w:rPr>
                <w:rFonts w:ascii="Arial" w:hAnsi="Arial" w:cs="Arial"/>
                <w:sz w:val="52"/>
                <w:szCs w:val="52"/>
              </w:rPr>
              <w:t xml:space="preserve"> Calendar </w:t>
            </w:r>
          </w:p>
          <w:p w:rsidR="00882F6D" w:rsidRPr="00A8409B" w:rsidRDefault="00882F6D" w:rsidP="00B23DE4">
            <w:pPr>
              <w:pStyle w:val="Heading1"/>
              <w:rPr>
                <w:rFonts w:ascii="Arial" w:hAnsi="Arial" w:cs="Arial"/>
              </w:rPr>
            </w:pPr>
            <w:r w:rsidRPr="00395D1B">
              <w:rPr>
                <w:rFonts w:ascii="Arial" w:hAnsi="Arial" w:cs="Arial"/>
                <w:sz w:val="52"/>
                <w:szCs w:val="52"/>
              </w:rPr>
              <w:t>Order Form</w:t>
            </w:r>
          </w:p>
        </w:tc>
      </w:tr>
    </w:tbl>
    <w:p w:rsidR="00882F6D" w:rsidRPr="00A8409B" w:rsidRDefault="00882F6D" w:rsidP="00483C3D">
      <w:pPr>
        <w:rPr>
          <w:rFonts w:ascii="Arial" w:hAnsi="Arial" w:cs="Arial"/>
        </w:rPr>
      </w:pPr>
    </w:p>
    <w:tbl>
      <w:tblPr>
        <w:tblW w:w="10080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250"/>
        <w:gridCol w:w="3710"/>
        <w:gridCol w:w="720"/>
        <w:gridCol w:w="5400"/>
      </w:tblGrid>
      <w:tr w:rsidR="00882F6D" w:rsidRPr="00A8409B">
        <w:trPr>
          <w:trHeight w:val="1184"/>
          <w:jc w:val="center"/>
        </w:trPr>
        <w:tc>
          <w:tcPr>
            <w:tcW w:w="250" w:type="dxa"/>
          </w:tcPr>
          <w:p w:rsidR="00882F6D" w:rsidRPr="00A8409B" w:rsidRDefault="00882F6D" w:rsidP="00B23DE4">
            <w:pPr>
              <w:pStyle w:val="Heading2"/>
              <w:rPr>
                <w:rFonts w:ascii="Arial" w:hAnsi="Arial" w:cs="Arial"/>
              </w:rPr>
            </w:pPr>
          </w:p>
        </w:tc>
        <w:tc>
          <w:tcPr>
            <w:tcW w:w="3710" w:type="dxa"/>
          </w:tcPr>
          <w:p w:rsidR="00882F6D" w:rsidRDefault="00882F6D" w:rsidP="00B23DE4">
            <w:pPr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Shelley Gabriel</w:t>
            </w:r>
            <w:r w:rsidRPr="00A8409B">
              <w:rPr>
                <w:rFonts w:ascii="Arial" w:hAnsi="Arial" w:cs="Arial"/>
                <w:sz w:val="27"/>
                <w:szCs w:val="27"/>
              </w:rPr>
              <w:t xml:space="preserve"> </w:t>
            </w:r>
            <w:r w:rsidRPr="00A8409B">
              <w:rPr>
                <w:rFonts w:ascii="Arial" w:hAnsi="Arial" w:cs="Arial"/>
                <w:sz w:val="27"/>
                <w:szCs w:val="27"/>
              </w:rPr>
              <w:br/>
            </w:r>
            <w:r>
              <w:rPr>
                <w:rFonts w:ascii="Arial" w:hAnsi="Arial" w:cs="Arial"/>
                <w:sz w:val="27"/>
                <w:szCs w:val="27"/>
              </w:rPr>
              <w:t>106 Coghill Street</w:t>
            </w:r>
            <w:r w:rsidRPr="00A8409B">
              <w:rPr>
                <w:rFonts w:ascii="Arial" w:hAnsi="Arial" w:cs="Arial"/>
                <w:sz w:val="27"/>
                <w:szCs w:val="27"/>
              </w:rPr>
              <w:t xml:space="preserve"> </w:t>
            </w:r>
            <w:r w:rsidRPr="00A8409B">
              <w:rPr>
                <w:rFonts w:ascii="Arial" w:hAnsi="Arial" w:cs="Arial"/>
                <w:sz w:val="27"/>
                <w:szCs w:val="27"/>
              </w:rPr>
              <w:br/>
            </w:r>
            <w:r>
              <w:rPr>
                <w:rFonts w:ascii="Arial" w:hAnsi="Arial" w:cs="Arial"/>
                <w:sz w:val="27"/>
                <w:szCs w:val="27"/>
              </w:rPr>
              <w:t>Joliet, Illinois 60435</w:t>
            </w:r>
          </w:p>
          <w:p w:rsidR="00882F6D" w:rsidRPr="008324F9" w:rsidRDefault="00882F6D" w:rsidP="00B23DE4">
            <w:pPr>
              <w:rPr>
                <w:rFonts w:ascii="Arial" w:hAnsi="Arial" w:cs="Arial"/>
                <w:sz w:val="27"/>
                <w:szCs w:val="27"/>
              </w:rPr>
            </w:pPr>
            <w:r w:rsidRPr="008324F9">
              <w:rPr>
                <w:rFonts w:ascii="Arial" w:hAnsi="Arial" w:cs="Arial"/>
                <w:sz w:val="27"/>
                <w:szCs w:val="27"/>
              </w:rPr>
              <w:t xml:space="preserve">(815) </w:t>
            </w:r>
            <w:r>
              <w:rPr>
                <w:rFonts w:ascii="Arial" w:hAnsi="Arial" w:cs="Arial"/>
                <w:sz w:val="27"/>
                <w:szCs w:val="27"/>
              </w:rPr>
              <w:t>436-8299</w:t>
            </w:r>
          </w:p>
          <w:p w:rsidR="00882F6D" w:rsidRPr="0063296C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  <w:r w:rsidRPr="0063296C">
              <w:rPr>
                <w:rFonts w:ascii="Arial" w:hAnsi="Arial" w:cs="Arial"/>
                <w:sz w:val="24"/>
                <w:szCs w:val="24"/>
              </w:rPr>
              <w:t>shebbykay@hotmail.com</w:t>
            </w:r>
          </w:p>
        </w:tc>
        <w:tc>
          <w:tcPr>
            <w:tcW w:w="720" w:type="dxa"/>
          </w:tcPr>
          <w:p w:rsidR="00882F6D" w:rsidRPr="00A8409B" w:rsidRDefault="00882F6D" w:rsidP="00B23DE4">
            <w:pPr>
              <w:pStyle w:val="Heading2"/>
              <w:rPr>
                <w:rFonts w:ascii="Arial" w:hAnsi="Arial" w:cs="Arial"/>
              </w:rPr>
            </w:pPr>
            <w:r w:rsidRPr="00A8409B">
              <w:rPr>
                <w:rFonts w:ascii="Arial" w:hAnsi="Arial" w:cs="Arial"/>
              </w:rPr>
              <w:t>SHIP TO</w:t>
            </w:r>
          </w:p>
        </w:tc>
        <w:tc>
          <w:tcPr>
            <w:tcW w:w="5400" w:type="dxa"/>
          </w:tcPr>
          <w:p w:rsidR="00882F6D" w:rsidRPr="00A8409B" w:rsidRDefault="00882F6D" w:rsidP="00B23DE4">
            <w:pPr>
              <w:rPr>
                <w:rFonts w:ascii="Arial" w:hAnsi="Arial" w:cs="Arial"/>
              </w:rPr>
            </w:pPr>
          </w:p>
          <w:p w:rsidR="00882F6D" w:rsidRPr="00A8409B" w:rsidRDefault="00882F6D" w:rsidP="00B23DE4">
            <w:pPr>
              <w:rPr>
                <w:rFonts w:ascii="Arial" w:hAnsi="Arial" w:cs="Arial"/>
              </w:rPr>
            </w:pPr>
            <w:r w:rsidRPr="00A8409B">
              <w:rPr>
                <w:rFonts w:ascii="Arial" w:hAnsi="Arial" w:cs="Arial"/>
              </w:rPr>
              <w:fldChar w:fldCharType="begin"/>
            </w:r>
            <w:r w:rsidRPr="00A8409B">
              <w:rPr>
                <w:rFonts w:ascii="Arial" w:hAnsi="Arial" w:cs="Arial"/>
              </w:rPr>
              <w:instrText>MACROBUTTON DoFieldClick [Name]</w:instrText>
            </w:r>
            <w:r w:rsidRPr="00A8409B">
              <w:rPr>
                <w:rFonts w:ascii="Arial" w:hAnsi="Arial" w:cs="Arial"/>
              </w:rPr>
              <w:fldChar w:fldCharType="end"/>
            </w:r>
            <w:r w:rsidRPr="00A8409B">
              <w:rPr>
                <w:rFonts w:ascii="Arial" w:hAnsi="Arial" w:cs="Arial"/>
              </w:rPr>
              <w:t>______________________________________________</w:t>
            </w:r>
          </w:p>
          <w:p w:rsidR="00882F6D" w:rsidRPr="00A8409B" w:rsidRDefault="00882F6D" w:rsidP="00B23DE4">
            <w:pPr>
              <w:rPr>
                <w:rFonts w:ascii="Arial" w:hAnsi="Arial" w:cs="Arial"/>
              </w:rPr>
            </w:pPr>
          </w:p>
          <w:p w:rsidR="00882F6D" w:rsidRPr="00A8409B" w:rsidRDefault="00882F6D" w:rsidP="00B23DE4">
            <w:pPr>
              <w:rPr>
                <w:rFonts w:ascii="Arial" w:hAnsi="Arial" w:cs="Arial"/>
              </w:rPr>
            </w:pPr>
            <w:r w:rsidRPr="00A8409B">
              <w:rPr>
                <w:rFonts w:ascii="Arial" w:hAnsi="Arial" w:cs="Arial"/>
              </w:rPr>
              <w:fldChar w:fldCharType="begin"/>
            </w:r>
            <w:r w:rsidRPr="00A8409B">
              <w:rPr>
                <w:rFonts w:ascii="Arial" w:hAnsi="Arial" w:cs="Arial"/>
              </w:rPr>
              <w:instrText>MACROBUTTON DoFieldClick [Street Address]</w:instrText>
            </w:r>
            <w:r w:rsidRPr="00A8409B">
              <w:rPr>
                <w:rFonts w:ascii="Arial" w:hAnsi="Arial" w:cs="Arial"/>
              </w:rPr>
              <w:fldChar w:fldCharType="end"/>
            </w:r>
            <w:r w:rsidRPr="00A8409B">
              <w:rPr>
                <w:rFonts w:ascii="Arial" w:hAnsi="Arial" w:cs="Arial"/>
              </w:rPr>
              <w:t>_______________________________________</w:t>
            </w:r>
          </w:p>
          <w:p w:rsidR="00882F6D" w:rsidRPr="00A8409B" w:rsidRDefault="00882F6D" w:rsidP="00B23DE4">
            <w:pPr>
              <w:rPr>
                <w:rFonts w:ascii="Arial" w:hAnsi="Arial" w:cs="Arial"/>
              </w:rPr>
            </w:pPr>
          </w:p>
          <w:p w:rsidR="00882F6D" w:rsidRPr="00A8409B" w:rsidRDefault="00882F6D" w:rsidP="00B23DE4">
            <w:pPr>
              <w:rPr>
                <w:rFonts w:ascii="Arial" w:hAnsi="Arial" w:cs="Arial"/>
              </w:rPr>
            </w:pPr>
            <w:r w:rsidRPr="00A8409B">
              <w:rPr>
                <w:rFonts w:ascii="Arial" w:hAnsi="Arial" w:cs="Arial"/>
              </w:rPr>
              <w:fldChar w:fldCharType="begin"/>
            </w:r>
            <w:r w:rsidRPr="00A8409B">
              <w:rPr>
                <w:rFonts w:ascii="Arial" w:hAnsi="Arial" w:cs="Arial"/>
              </w:rPr>
              <w:instrText>MACROBUTTON DoFieldClick [City, ST  ZIP Code]</w:instrText>
            </w:r>
            <w:r w:rsidRPr="00A8409B">
              <w:rPr>
                <w:rFonts w:ascii="Arial" w:hAnsi="Arial" w:cs="Arial"/>
              </w:rPr>
              <w:fldChar w:fldCharType="end"/>
            </w:r>
            <w:r w:rsidRPr="00A8409B">
              <w:rPr>
                <w:rFonts w:ascii="Arial" w:hAnsi="Arial" w:cs="Arial"/>
              </w:rPr>
              <w:t>____________________________________</w:t>
            </w:r>
          </w:p>
          <w:p w:rsidR="00882F6D" w:rsidRPr="00A8409B" w:rsidRDefault="00882F6D" w:rsidP="00B23DE4">
            <w:pPr>
              <w:rPr>
                <w:rFonts w:ascii="Arial" w:hAnsi="Arial" w:cs="Arial"/>
              </w:rPr>
            </w:pPr>
          </w:p>
          <w:p w:rsidR="00882F6D" w:rsidRPr="00A8409B" w:rsidRDefault="00882F6D" w:rsidP="00B23DE4">
            <w:pPr>
              <w:rPr>
                <w:rFonts w:ascii="Arial" w:hAnsi="Arial" w:cs="Arial"/>
              </w:rPr>
            </w:pPr>
            <w:r w:rsidRPr="00A8409B">
              <w:rPr>
                <w:rFonts w:ascii="Arial" w:hAnsi="Arial" w:cs="Arial"/>
              </w:rPr>
              <w:fldChar w:fldCharType="begin"/>
            </w:r>
            <w:r w:rsidRPr="00A8409B">
              <w:rPr>
                <w:rFonts w:ascii="Arial" w:hAnsi="Arial" w:cs="Arial"/>
              </w:rPr>
              <w:instrText>MACROBUTTON DoFieldClick [Phone]</w:instrText>
            </w:r>
            <w:r w:rsidRPr="00A8409B">
              <w:rPr>
                <w:rFonts w:ascii="Arial" w:hAnsi="Arial" w:cs="Arial"/>
              </w:rPr>
              <w:fldChar w:fldCharType="end"/>
            </w:r>
            <w:r w:rsidRPr="00A8409B">
              <w:rPr>
                <w:rFonts w:ascii="Arial" w:hAnsi="Arial" w:cs="Arial"/>
              </w:rPr>
              <w:t>______________________________________________</w:t>
            </w:r>
          </w:p>
          <w:p w:rsidR="00882F6D" w:rsidRPr="00A8409B" w:rsidRDefault="00882F6D" w:rsidP="00B23DE4">
            <w:pPr>
              <w:rPr>
                <w:rFonts w:ascii="Arial" w:hAnsi="Arial" w:cs="Arial"/>
              </w:rPr>
            </w:pPr>
          </w:p>
        </w:tc>
      </w:tr>
    </w:tbl>
    <w:p w:rsidR="00882F6D" w:rsidRPr="00A8409B" w:rsidRDefault="00882F6D" w:rsidP="00483C3D">
      <w:pPr>
        <w:rPr>
          <w:rFonts w:ascii="Arial" w:hAnsi="Arial" w:cs="Arial"/>
        </w:rPr>
      </w:pPr>
    </w:p>
    <w:p w:rsidR="00882F6D" w:rsidRPr="00A8409B" w:rsidRDefault="00882F6D" w:rsidP="00483C3D">
      <w:pPr>
        <w:rPr>
          <w:rFonts w:ascii="Arial" w:hAnsi="Arial" w:cs="Arial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280"/>
        <w:gridCol w:w="5894"/>
        <w:gridCol w:w="1569"/>
        <w:gridCol w:w="1337"/>
      </w:tblGrid>
      <w:tr w:rsidR="00882F6D" w:rsidRPr="00A8409B">
        <w:trPr>
          <w:cantSplit/>
          <w:trHeight w:val="288"/>
          <w:jc w:val="center"/>
        </w:trPr>
        <w:tc>
          <w:tcPr>
            <w:tcW w:w="1305" w:type="dxa"/>
            <w:tcBorders>
              <w:top w:val="single" w:sz="12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  <w:vAlign w:val="center"/>
          </w:tcPr>
          <w:p w:rsidR="00882F6D" w:rsidRPr="00F57FA6" w:rsidRDefault="00882F6D" w:rsidP="00B23DE4">
            <w:pPr>
              <w:pStyle w:val="ColumnHeadings"/>
              <w:rPr>
                <w:rFonts w:ascii="Arial" w:hAnsi="Arial" w:cs="Arial"/>
                <w:sz w:val="24"/>
                <w:szCs w:val="24"/>
              </w:rPr>
            </w:pPr>
            <w:r w:rsidRPr="00F57FA6">
              <w:rPr>
                <w:rFonts w:ascii="Arial" w:hAnsi="Arial" w:cs="Arial"/>
                <w:sz w:val="24"/>
                <w:szCs w:val="24"/>
              </w:rPr>
              <w:t>qty</w:t>
            </w:r>
          </w:p>
        </w:tc>
        <w:tc>
          <w:tcPr>
            <w:tcW w:w="6075" w:type="dxa"/>
            <w:tcBorders>
              <w:top w:val="single" w:sz="12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  <w:vAlign w:val="center"/>
          </w:tcPr>
          <w:p w:rsidR="00882F6D" w:rsidRPr="00F57FA6" w:rsidRDefault="00882F6D" w:rsidP="00B23DE4">
            <w:pPr>
              <w:pStyle w:val="ColumnHeadings"/>
              <w:rPr>
                <w:rFonts w:ascii="Arial" w:hAnsi="Arial" w:cs="Arial"/>
                <w:sz w:val="24"/>
                <w:szCs w:val="24"/>
              </w:rPr>
            </w:pPr>
            <w:r w:rsidRPr="00F57FA6">
              <w:rPr>
                <w:rFonts w:ascii="Arial" w:hAnsi="Arial" w:cs="Arial"/>
                <w:sz w:val="24"/>
                <w:szCs w:val="24"/>
              </w:rPr>
              <w:t>description</w:t>
            </w:r>
          </w:p>
        </w:tc>
        <w:tc>
          <w:tcPr>
            <w:tcW w:w="1350" w:type="dxa"/>
            <w:tcBorders>
              <w:top w:val="single" w:sz="12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  <w:vAlign w:val="center"/>
          </w:tcPr>
          <w:p w:rsidR="00882F6D" w:rsidRPr="00F57FA6" w:rsidRDefault="00882F6D" w:rsidP="00B23DE4">
            <w:pPr>
              <w:pStyle w:val="ColumnHeadings"/>
              <w:rPr>
                <w:rFonts w:ascii="Arial" w:hAnsi="Arial" w:cs="Arial"/>
                <w:sz w:val="24"/>
                <w:szCs w:val="24"/>
              </w:rPr>
            </w:pPr>
            <w:r w:rsidRPr="00F57FA6">
              <w:rPr>
                <w:rFonts w:ascii="Arial" w:hAnsi="Arial" w:cs="Arial"/>
                <w:sz w:val="24"/>
                <w:szCs w:val="24"/>
              </w:rPr>
              <w:t>unit price</w:t>
            </w:r>
          </w:p>
        </w:tc>
        <w:tc>
          <w:tcPr>
            <w:tcW w:w="1350" w:type="dxa"/>
            <w:tcBorders>
              <w:top w:val="single" w:sz="12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  <w:vAlign w:val="center"/>
          </w:tcPr>
          <w:p w:rsidR="00882F6D" w:rsidRPr="00F57FA6" w:rsidRDefault="00882F6D" w:rsidP="00B23DE4">
            <w:pPr>
              <w:pStyle w:val="ColumnHeadings"/>
              <w:rPr>
                <w:rFonts w:ascii="Arial" w:hAnsi="Arial" w:cs="Arial"/>
                <w:sz w:val="24"/>
                <w:szCs w:val="24"/>
              </w:rPr>
            </w:pPr>
            <w:r w:rsidRPr="00F57FA6">
              <w:rPr>
                <w:rFonts w:ascii="Arial" w:hAnsi="Arial" w:cs="Arial"/>
                <w:sz w:val="24"/>
                <w:szCs w:val="24"/>
              </w:rPr>
              <w:t>line total</w:t>
            </w:r>
          </w:p>
        </w:tc>
      </w:tr>
      <w:tr w:rsidR="00882F6D" w:rsidRPr="00A8409B">
        <w:trPr>
          <w:cantSplit/>
          <w:trHeight w:val="288"/>
          <w:jc w:val="center"/>
        </w:trPr>
        <w:tc>
          <w:tcPr>
            <w:tcW w:w="1305" w:type="dxa"/>
            <w:tcBorders>
              <w:top w:val="single" w:sz="4" w:space="0" w:color="3B5E91"/>
              <w:left w:val="single" w:sz="4" w:space="0" w:color="3B5E91"/>
              <w:bottom w:val="nil"/>
              <w:right w:val="single" w:sz="4" w:space="0" w:color="3B5E91"/>
            </w:tcBorders>
            <w:vAlign w:val="center"/>
          </w:tcPr>
          <w:p w:rsidR="00882F6D" w:rsidRPr="00F57FA6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75" w:type="dxa"/>
            <w:tcBorders>
              <w:top w:val="single" w:sz="4" w:space="0" w:color="3B5E91"/>
              <w:left w:val="single" w:sz="4" w:space="0" w:color="3B5E91"/>
              <w:bottom w:val="nil"/>
              <w:right w:val="single" w:sz="4" w:space="0" w:color="3B5E91"/>
            </w:tcBorders>
            <w:vAlign w:val="center"/>
          </w:tcPr>
          <w:p w:rsidR="00882F6D" w:rsidRPr="00F57FA6" w:rsidRDefault="00882F6D" w:rsidP="00483C3D">
            <w:pPr>
              <w:rPr>
                <w:rFonts w:ascii="Arial" w:hAnsi="Arial" w:cs="Arial"/>
                <w:sz w:val="24"/>
                <w:szCs w:val="24"/>
              </w:rPr>
            </w:pPr>
            <w:r w:rsidRPr="00F57FA6">
              <w:rPr>
                <w:rFonts w:ascii="Arial" w:hAnsi="Arial" w:cs="Arial"/>
                <w:sz w:val="24"/>
                <w:szCs w:val="24"/>
              </w:rPr>
              <w:t>20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F57FA6">
              <w:rPr>
                <w:rFonts w:ascii="Arial" w:hAnsi="Arial" w:cs="Arial"/>
                <w:sz w:val="24"/>
                <w:szCs w:val="24"/>
              </w:rPr>
              <w:t xml:space="preserve"> Vizsla Club of Illinois Calendar</w:t>
            </w:r>
          </w:p>
        </w:tc>
        <w:tc>
          <w:tcPr>
            <w:tcW w:w="1350" w:type="dxa"/>
            <w:tcBorders>
              <w:top w:val="single" w:sz="4" w:space="0" w:color="3B5E91"/>
              <w:left w:val="single" w:sz="4" w:space="0" w:color="3B5E91"/>
              <w:bottom w:val="nil"/>
              <w:right w:val="single" w:sz="4" w:space="0" w:color="3B5E91"/>
            </w:tcBorders>
            <w:tcMar>
              <w:left w:w="216" w:type="dxa"/>
              <w:right w:w="216" w:type="dxa"/>
            </w:tcMar>
            <w:vAlign w:val="center"/>
          </w:tcPr>
          <w:p w:rsidR="00882F6D" w:rsidRPr="00F57FA6" w:rsidRDefault="00882F6D" w:rsidP="00B23DE4">
            <w:pPr>
              <w:pStyle w:val="Amount"/>
              <w:rPr>
                <w:rFonts w:ascii="Arial" w:hAnsi="Arial" w:cs="Arial"/>
                <w:sz w:val="24"/>
                <w:szCs w:val="24"/>
              </w:rPr>
            </w:pPr>
            <w:r w:rsidRPr="00F57FA6">
              <w:rPr>
                <w:rFonts w:ascii="Arial" w:hAnsi="Arial" w:cs="Arial"/>
                <w:sz w:val="24"/>
                <w:szCs w:val="24"/>
              </w:rPr>
              <w:t>$12.00</w:t>
            </w:r>
          </w:p>
        </w:tc>
        <w:tc>
          <w:tcPr>
            <w:tcW w:w="1350" w:type="dxa"/>
            <w:tcBorders>
              <w:top w:val="single" w:sz="4" w:space="0" w:color="3B5E91"/>
              <w:left w:val="single" w:sz="4" w:space="0" w:color="3B5E91"/>
              <w:bottom w:val="nil"/>
              <w:right w:val="single" w:sz="4" w:space="0" w:color="3B5E91"/>
            </w:tcBorders>
            <w:tcMar>
              <w:left w:w="216" w:type="dxa"/>
              <w:right w:w="216" w:type="dxa"/>
            </w:tcMar>
            <w:vAlign w:val="center"/>
          </w:tcPr>
          <w:p w:rsidR="00882F6D" w:rsidRPr="00A8409B" w:rsidRDefault="00882F6D" w:rsidP="00B23DE4">
            <w:pPr>
              <w:pStyle w:val="Amount"/>
              <w:rPr>
                <w:rFonts w:ascii="Arial" w:hAnsi="Arial" w:cs="Arial"/>
              </w:rPr>
            </w:pPr>
          </w:p>
        </w:tc>
      </w:tr>
      <w:tr w:rsidR="00882F6D" w:rsidRPr="00A8409B">
        <w:trPr>
          <w:cantSplit/>
          <w:trHeight w:val="288"/>
          <w:jc w:val="center"/>
        </w:trPr>
        <w:tc>
          <w:tcPr>
            <w:tcW w:w="7380" w:type="dxa"/>
            <w:gridSpan w:val="2"/>
            <w:vMerge w:val="restart"/>
            <w:tcBorders>
              <w:top w:val="single" w:sz="4" w:space="0" w:color="3B5E91"/>
              <w:left w:val="nil"/>
              <w:right w:val="nil"/>
            </w:tcBorders>
            <w:vAlign w:val="center"/>
          </w:tcPr>
          <w:p w:rsidR="00882F6D" w:rsidRPr="00F57FA6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  <w:r w:rsidRPr="00F57FA6">
              <w:rPr>
                <w:rFonts w:ascii="Arial" w:hAnsi="Arial" w:cs="Arial"/>
                <w:sz w:val="24"/>
                <w:szCs w:val="24"/>
              </w:rPr>
              <w:t>Shipping is as follows:</w:t>
            </w:r>
          </w:p>
          <w:p w:rsidR="00882F6D" w:rsidRPr="00F57FA6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  <w:r w:rsidRPr="00F57FA6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-2</w:t>
            </w:r>
            <w:r w:rsidRPr="00F57FA6">
              <w:rPr>
                <w:rFonts w:ascii="Arial" w:hAnsi="Arial" w:cs="Arial"/>
                <w:sz w:val="24"/>
                <w:szCs w:val="24"/>
              </w:rPr>
              <w:t xml:space="preserve"> Calendar</w:t>
            </w:r>
            <w:r>
              <w:rPr>
                <w:rFonts w:ascii="Arial" w:hAnsi="Arial" w:cs="Arial"/>
                <w:sz w:val="24"/>
                <w:szCs w:val="24"/>
              </w:rPr>
              <w:t xml:space="preserve"> $2.50</w:t>
            </w:r>
          </w:p>
          <w:p w:rsidR="00882F6D" w:rsidRPr="00F57FA6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F57FA6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F57FA6">
              <w:rPr>
                <w:rFonts w:ascii="Arial" w:hAnsi="Arial" w:cs="Arial"/>
                <w:sz w:val="24"/>
                <w:szCs w:val="24"/>
              </w:rPr>
              <w:t xml:space="preserve"> Calendars</w:t>
            </w:r>
            <w:r>
              <w:rPr>
                <w:rFonts w:ascii="Arial" w:hAnsi="Arial" w:cs="Arial"/>
                <w:sz w:val="24"/>
                <w:szCs w:val="24"/>
              </w:rPr>
              <w:t xml:space="preserve"> $4.50</w:t>
            </w:r>
          </w:p>
          <w:p w:rsidR="00882F6D" w:rsidRPr="00F57FA6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5-6</w:t>
            </w:r>
            <w:r w:rsidRPr="00F57FA6">
              <w:rPr>
                <w:rFonts w:ascii="Arial" w:hAnsi="Arial" w:cs="Arial"/>
                <w:sz w:val="24"/>
                <w:szCs w:val="24"/>
              </w:rPr>
              <w:t xml:space="preserve"> Calendars </w:t>
            </w:r>
            <w:r>
              <w:rPr>
                <w:rFonts w:ascii="Arial" w:hAnsi="Arial" w:cs="Arial"/>
                <w:sz w:val="24"/>
                <w:szCs w:val="24"/>
              </w:rPr>
              <w:t>5.00</w:t>
            </w:r>
          </w:p>
        </w:tc>
        <w:tc>
          <w:tcPr>
            <w:tcW w:w="1350" w:type="dxa"/>
            <w:tcBorders>
              <w:top w:val="single" w:sz="4" w:space="0" w:color="3B5E91"/>
              <w:left w:val="nil"/>
              <w:bottom w:val="nil"/>
              <w:right w:val="single" w:sz="4" w:space="0" w:color="3B5E91"/>
            </w:tcBorders>
            <w:vAlign w:val="center"/>
          </w:tcPr>
          <w:p w:rsidR="00882F6D" w:rsidRPr="00F57FA6" w:rsidRDefault="00882F6D" w:rsidP="00B23DE4">
            <w:pPr>
              <w:pStyle w:val="Labels"/>
              <w:rPr>
                <w:rFonts w:ascii="Arial" w:hAnsi="Arial" w:cs="Arial"/>
                <w:sz w:val="24"/>
                <w:szCs w:val="24"/>
              </w:rPr>
            </w:pPr>
            <w:r w:rsidRPr="00F57FA6">
              <w:rPr>
                <w:rFonts w:ascii="Arial" w:hAnsi="Arial" w:cs="Arial"/>
                <w:sz w:val="24"/>
                <w:szCs w:val="24"/>
              </w:rPr>
              <w:t>subtotal</w:t>
            </w:r>
          </w:p>
        </w:tc>
        <w:tc>
          <w:tcPr>
            <w:tcW w:w="1350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tcMar>
              <w:left w:w="216" w:type="dxa"/>
              <w:right w:w="216" w:type="dxa"/>
            </w:tcMar>
            <w:vAlign w:val="center"/>
          </w:tcPr>
          <w:p w:rsidR="00882F6D" w:rsidRPr="00A8409B" w:rsidRDefault="00882F6D" w:rsidP="00B23DE4">
            <w:pPr>
              <w:pStyle w:val="Amount"/>
              <w:rPr>
                <w:rFonts w:ascii="Arial" w:hAnsi="Arial" w:cs="Arial"/>
              </w:rPr>
            </w:pPr>
          </w:p>
        </w:tc>
      </w:tr>
      <w:tr w:rsidR="00882F6D" w:rsidRPr="00A8409B">
        <w:trPr>
          <w:cantSplit/>
          <w:trHeight w:val="288"/>
          <w:jc w:val="center"/>
        </w:trPr>
        <w:tc>
          <w:tcPr>
            <w:tcW w:w="7380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882F6D" w:rsidRPr="00F57FA6" w:rsidRDefault="00882F6D" w:rsidP="00B23DE4">
            <w:pPr>
              <w:pStyle w:val="ColumnHeadings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3B5E91"/>
            </w:tcBorders>
            <w:vAlign w:val="center"/>
          </w:tcPr>
          <w:p w:rsidR="00882F6D" w:rsidRPr="00F57FA6" w:rsidRDefault="00882F6D" w:rsidP="00B23DE4">
            <w:pPr>
              <w:pStyle w:val="Labels"/>
              <w:rPr>
                <w:rFonts w:ascii="Arial" w:hAnsi="Arial" w:cs="Arial"/>
                <w:sz w:val="24"/>
                <w:szCs w:val="24"/>
              </w:rPr>
            </w:pPr>
            <w:r w:rsidRPr="00F57FA6">
              <w:rPr>
                <w:rFonts w:ascii="Arial" w:hAnsi="Arial" w:cs="Arial"/>
                <w:sz w:val="24"/>
                <w:szCs w:val="24"/>
              </w:rPr>
              <w:t>Shipping</w:t>
            </w:r>
          </w:p>
        </w:tc>
        <w:tc>
          <w:tcPr>
            <w:tcW w:w="1350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tcMar>
              <w:left w:w="216" w:type="dxa"/>
              <w:right w:w="216" w:type="dxa"/>
            </w:tcMar>
            <w:vAlign w:val="center"/>
          </w:tcPr>
          <w:p w:rsidR="00882F6D" w:rsidRPr="00A8409B" w:rsidRDefault="00882F6D" w:rsidP="00B23DE4">
            <w:pPr>
              <w:pStyle w:val="Amount"/>
              <w:rPr>
                <w:rFonts w:ascii="Arial" w:hAnsi="Arial" w:cs="Arial"/>
              </w:rPr>
            </w:pPr>
          </w:p>
        </w:tc>
      </w:tr>
      <w:tr w:rsidR="00882F6D" w:rsidRPr="00A8409B">
        <w:trPr>
          <w:cantSplit/>
          <w:trHeight w:val="288"/>
          <w:jc w:val="center"/>
        </w:trPr>
        <w:tc>
          <w:tcPr>
            <w:tcW w:w="7380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882F6D" w:rsidRPr="00F57FA6" w:rsidRDefault="00882F6D" w:rsidP="00B23DE4">
            <w:pPr>
              <w:pStyle w:val="ColumnHeadings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3B5E91"/>
            </w:tcBorders>
            <w:vAlign w:val="center"/>
          </w:tcPr>
          <w:p w:rsidR="00882F6D" w:rsidRPr="00F57FA6" w:rsidRDefault="00882F6D" w:rsidP="00B23DE4">
            <w:pPr>
              <w:pStyle w:val="Labels"/>
              <w:rPr>
                <w:rFonts w:ascii="Arial" w:hAnsi="Arial" w:cs="Arial"/>
                <w:sz w:val="24"/>
                <w:szCs w:val="24"/>
              </w:rPr>
            </w:pPr>
            <w:r w:rsidRPr="00F57FA6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1350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tcMar>
              <w:left w:w="216" w:type="dxa"/>
              <w:right w:w="216" w:type="dxa"/>
            </w:tcMar>
            <w:vAlign w:val="center"/>
          </w:tcPr>
          <w:p w:rsidR="00882F6D" w:rsidRPr="00A8409B" w:rsidRDefault="00882F6D" w:rsidP="00B23DE4">
            <w:pPr>
              <w:pStyle w:val="Amount"/>
              <w:rPr>
                <w:rFonts w:ascii="Arial" w:hAnsi="Arial" w:cs="Arial"/>
              </w:rPr>
            </w:pPr>
          </w:p>
        </w:tc>
      </w:tr>
    </w:tbl>
    <w:p w:rsidR="00882F6D" w:rsidRPr="00A8409B" w:rsidRDefault="00882F6D" w:rsidP="00483C3D">
      <w:pPr>
        <w:rPr>
          <w:rFonts w:ascii="Arial" w:hAnsi="Arial" w:cs="Arial"/>
        </w:rPr>
      </w:pPr>
    </w:p>
    <w:p w:rsidR="00882F6D" w:rsidRPr="00A8409B" w:rsidRDefault="00882F6D" w:rsidP="00483C3D">
      <w:pPr>
        <w:rPr>
          <w:rFonts w:ascii="Arial" w:hAnsi="Arial" w:cs="Arial"/>
        </w:rPr>
      </w:pPr>
    </w:p>
    <w:tbl>
      <w:tblPr>
        <w:tblW w:w="10080" w:type="dxa"/>
        <w:jc w:val="center"/>
        <w:tblBorders>
          <w:bottom w:val="single" w:sz="4" w:space="0" w:color="3B5E91"/>
        </w:tblBorders>
        <w:tblLook w:val="0000" w:firstRow="0" w:lastRow="0" w:firstColumn="0" w:lastColumn="0" w:noHBand="0" w:noVBand="0"/>
      </w:tblPr>
      <w:tblGrid>
        <w:gridCol w:w="10080"/>
      </w:tblGrid>
      <w:tr w:rsidR="00882F6D" w:rsidRPr="00A8409B">
        <w:trPr>
          <w:trHeight w:val="2512"/>
          <w:jc w:val="center"/>
        </w:trPr>
        <w:tc>
          <w:tcPr>
            <w:tcW w:w="10080" w:type="dxa"/>
            <w:tcBorders>
              <w:bottom w:val="nil"/>
            </w:tcBorders>
            <w:tcMar>
              <w:top w:w="144" w:type="dxa"/>
              <w:left w:w="115" w:type="dxa"/>
              <w:bottom w:w="0" w:type="dxa"/>
              <w:right w:w="115" w:type="dxa"/>
            </w:tcMar>
            <w:vAlign w:val="bottom"/>
          </w:tcPr>
          <w:p w:rsidR="00882F6D" w:rsidRDefault="00882F6D" w:rsidP="00B23DE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pict>
                <v:group id="_x0000_s1052" style="position:absolute;left:0;text-align:left;margin-left:98.65pt;margin-top:-6.25pt;width:273.1pt;height:178.7pt;z-index:251659776" coordorigin="10542,10661" coordsize="955,716">
                  <v:rect id="il_fi" o:spid="_x0000_s1053" style="position:absolute;left:10551;top:10904;width:82;height:100;rotation:-983607fd" o:preferrelative="t" filled="f" stroked="f" insetpen="t" o:cliptowrap="t">
                    <v:stroke>
                      <o:left v:ext="view" color="#666" joinstyle="miter" insetpen="t"/>
                      <o:top v:ext="view" color="#666" joinstyle="miter" insetpen="t"/>
                      <o:right v:ext="view" color="#666" joinstyle="miter" insetpen="t"/>
                      <o:bottom v:ext="view" color="#666" joinstyle="miter" insetpen="t"/>
                    </v:stroke>
                    <v:imagedata r:id="rId5" o:title=""/>
                    <v:path o:extrusionok="f"/>
                    <o:lock v:ext="edit" aspectratio="t"/>
                  </v:rect>
                  <v:rect id="il_fi" o:spid="_x0000_s1054" style="position:absolute;left:10556;top:11034;width:97;height:118;rotation:19457837fd" o:preferrelative="t" stroked="f" insetpen="t" o:cliptowrap="t">
                    <v:stroke>
                      <o:left v:ext="view" color="#666" joinstyle="miter" insetpen="t"/>
                      <o:top v:ext="view" color="#666" joinstyle="miter" insetpen="t"/>
                      <o:right v:ext="view" color="#666" joinstyle="miter" insetpen="t"/>
                      <o:bottom v:ext="view" color="#666" joinstyle="miter" insetpen="t"/>
                    </v:stroke>
                    <v:imagedata r:id="rId5" o:title=""/>
                    <v:path o:extrusionok="f"/>
                    <o:lock v:ext="edit" aspectratio="t"/>
                  </v:rect>
                  <v:rect id="_x0000_s1055" style="position:absolute;left:10647;top:10732;width:814;height:572;mso-wrap-distance-left:2.88pt;mso-wrap-distance-top:2.88pt;mso-wrap-distance-right:2.88pt;mso-wrap-distance-bottom:2.88pt" o:preferrelative="t" filled="f" stroked="f" insetpen="t" o:cliptowrap="t">
                    <v:imagedata r:id="rId6" o:title="" cropbottom="3475f" cropleft="6620f"/>
                    <v:shadow color="#ccc"/>
                    <v:path o:extrusionok="f"/>
                    <o:lock v:ext="edit" aspectratio="t"/>
                  </v:rect>
                  <v:rect id="_x0000_s1056" style="position:absolute;left:10644;top:11314;width:57;height:59;rotation:1936065fd;mso-wrap-distance-left:2.88pt;mso-wrap-distance-top:2.88pt;mso-wrap-distance-right:2.88pt;mso-wrap-distance-bottom:2.88pt" o:preferrelative="t" filled="f" stroked="f" insetpen="t" o:cliptowrap="t">
                    <v:stroke>
                      <o:left v:ext="view" joinstyle="miter" insetpen="t"/>
                      <o:top v:ext="view" joinstyle="miter" insetpen="t"/>
                      <o:right v:ext="view" joinstyle="miter" insetpen="t"/>
                      <o:bottom v:ext="view" joinstyle="miter" insetpen="t"/>
                    </v:stroke>
                    <v:imagedata r:id="rId7" o:title="" gain="38011f" blacklevel="-25559f" recolortarget="#030"/>
                    <v:shadow color="#ccc"/>
                    <v:path o:extrusionok="f"/>
                    <o:lock v:ext="edit" aspectratio="t"/>
                  </v:rect>
                  <v:rect id="_x0000_s1057" style="position:absolute;left:10563;top:11207;width:75;height:77;rotation:-754722fd;mso-wrap-distance-left:2.88pt;mso-wrap-distance-top:2.88pt;mso-wrap-distance-right:2.88pt;mso-wrap-distance-bottom:2.88pt" o:preferrelative="t" filled="f" stroked="f" insetpen="t" o:cliptowrap="t">
                    <v:stroke>
                      <o:left v:ext="view" joinstyle="miter" insetpen="t"/>
                      <o:top v:ext="view" joinstyle="miter" insetpen="t"/>
                      <o:right v:ext="view" joinstyle="miter" insetpen="t"/>
                      <o:bottom v:ext="view" joinstyle="miter" insetpen="t"/>
                    </v:stroke>
                    <v:imagedata r:id="rId7" o:title="" gain="38011f" blacklevel="-25559f" recolortarget="#030"/>
                    <v:shadow color="#ccc"/>
                    <v:path o:extrusionok="f"/>
                    <o:lock v:ext="edit" aspectratio="t"/>
                  </v:rect>
                  <v:rect id="il_fi" o:spid="_x0000_s1058" style="position:absolute;left:10542;top:10752;width:90;height:109;rotation:12974124fd;flip:y" o:preferrelative="t" filled="f" stroked="f" insetpen="t" o:cliptowrap="t">
                    <v:stroke>
                      <o:left v:ext="view" color="#666" joinstyle="miter" insetpen="t"/>
                      <o:top v:ext="view" color="#666" joinstyle="miter" insetpen="t"/>
                      <o:right v:ext="view" color="#666" joinstyle="miter" insetpen="t"/>
                      <o:bottom v:ext="view" color="#666" joinstyle="miter" insetpen="t"/>
                    </v:stroke>
                    <v:imagedata r:id="rId5" o:title=""/>
                    <v:path o:extrusionok="f"/>
                    <o:lock v:ext="edit" aspectratio="t"/>
                  </v:rect>
                  <v:shape id="_x0000_s1059" type="#_x0000_t202" style="position:absolute;left:10575;top:10661;width:922;height:177;mso-wrap-distance-left:2.88pt;mso-wrap-distance-top:2.88pt;mso-wrap-distance-right:2.88pt;mso-wrap-distance-bottom:2.88pt" filled="f" stroked="f" insetpen="t" o:cliptowrap="t">
                    <v:shadow color="#ccc"/>
                    <v:textbox style="mso-column-margin:5.76pt" inset="2.88pt,2.88pt,2.88pt,2.88pt">
                      <w:txbxContent>
                        <w:p w:rsidR="00882F6D" w:rsidRPr="004B37B9" w:rsidRDefault="00882F6D" w:rsidP="004B37B9">
                          <w:pPr>
                            <w:widowControl w:val="0"/>
                            <w:jc w:val="center"/>
                            <w:rPr>
                              <w:rFonts w:ascii="Arial Rounded MT Bold" w:hAnsi="Arial Rounded MT Bold" w:cs="Arial Rounded MT Bold"/>
                              <w:smallCaps/>
                              <w:emboss/>
                              <w:color w:val="5F5F5F"/>
                              <w:sz w:val="28"/>
                              <w:szCs w:val="28"/>
                            </w:rPr>
                          </w:pPr>
                          <w:r w:rsidRPr="004B37B9">
                            <w:rPr>
                              <w:rFonts w:ascii="Arial Rounded MT Bold" w:hAnsi="Arial Rounded MT Bold" w:cs="Arial Rounded MT Bold"/>
                              <w:smallCaps/>
                              <w:emboss/>
                              <w:color w:val="5F5F5F"/>
                              <w:sz w:val="28"/>
                              <w:szCs w:val="28"/>
                            </w:rPr>
                            <w:t xml:space="preserve">2012 Vizsla Club of Illinois </w:t>
                          </w:r>
                        </w:p>
                        <w:p w:rsidR="00882F6D" w:rsidRPr="004B37B9" w:rsidRDefault="00882F6D" w:rsidP="004B37B9">
                          <w:pPr>
                            <w:widowControl w:val="0"/>
                            <w:jc w:val="center"/>
                            <w:rPr>
                              <w:rFonts w:ascii="Arial Rounded MT Bold" w:hAnsi="Arial Rounded MT Bold" w:cs="Arial Rounded MT Bold"/>
                              <w:smallCaps/>
                              <w:emboss/>
                              <w:color w:val="5F5F5F"/>
                              <w:sz w:val="28"/>
                              <w:szCs w:val="28"/>
                            </w:rPr>
                          </w:pPr>
                          <w:r w:rsidRPr="004B37B9">
                            <w:rPr>
                              <w:rFonts w:ascii="Arial Rounded MT Bold" w:hAnsi="Arial Rounded MT Bold" w:cs="Arial Rounded MT Bold"/>
                              <w:smallCaps/>
                              <w:emboss/>
                              <w:color w:val="5F5F5F"/>
                              <w:sz w:val="28"/>
                              <w:szCs w:val="28"/>
                            </w:rPr>
                            <w:t>Calendar</w:t>
                          </w:r>
                        </w:p>
                      </w:txbxContent>
                    </v:textbox>
                  </v:shape>
                  <v:group id="_x0000_s1060" style="position:absolute;left:10815;top:11321;width:177;height:53" coordorigin="10815,11321" coordsize="176,53">
                    <v:rect id="il_fi" o:spid="_x0000_s1061" style="position:absolute;left:10821;top:11315;width:53;height:65;rotation:3286438fd" o:preferrelative="t" filled="f" stroked="f" insetpen="t" o:cliptowrap="t">
                      <v:stroke>
                        <o:left v:ext="view" color="#666" joinstyle="miter" insetpen="t"/>
                        <o:top v:ext="view" color="#666" joinstyle="miter" insetpen="t"/>
                        <o:right v:ext="view" color="#666" joinstyle="miter" insetpen="t"/>
                        <o:bottom v:ext="view" color="#666" joinstyle="miter" insetpen="t"/>
                      </v:stroke>
                      <v:imagedata r:id="rId5" o:title=""/>
                      <v:path o:extrusionok="f"/>
                      <o:lock v:ext="edit" aspectratio="t"/>
                    </v:rect>
                    <v:rect id="il_fi" o:spid="_x0000_s1062" style="position:absolute;left:10934;top:11314;width:51;height:65;rotation:27286119fd;flip:x" o:preferrelative="t" filled="f" stroked="f" insetpen="t" o:cliptowrap="t">
                      <v:stroke>
                        <o:left v:ext="view" color="#666" joinstyle="miter" insetpen="t"/>
                        <o:top v:ext="view" color="#666" joinstyle="miter" insetpen="t"/>
                        <o:right v:ext="view" color="#666" joinstyle="miter" insetpen="t"/>
                        <o:bottom v:ext="view" color="#666" joinstyle="miter" insetpen="t"/>
                      </v:stroke>
                      <v:imagedata r:id="rId5" o:title=""/>
                      <v:path o:extrusionok="f"/>
                      <o:lock v:ext="edit" aspectratio="t"/>
                    </v:rect>
                  </v:group>
                  <v:rect id="il_fi" o:spid="_x0000_s1063" style="position:absolute;left:11095;top:11309;width:51;height:66;flip:x" o:preferrelative="t" filled="f" stroked="f" insetpen="t" o:cliptowrap="t">
                    <v:stroke>
                      <o:left v:ext="view" color="#666" joinstyle="miter" insetpen="t"/>
                      <o:top v:ext="view" color="#666" joinstyle="miter" insetpen="t"/>
                      <o:right v:ext="view" color="#666" joinstyle="miter" insetpen="t"/>
                      <o:bottom v:ext="view" color="#666" joinstyle="miter" insetpen="t"/>
                    </v:stroke>
                    <v:imagedata r:id="rId5" o:title=""/>
                    <v:path o:extrusionok="f"/>
                    <o:lock v:ext="edit" aspectratio="t"/>
                  </v:rect>
                  <v:group id="_x0000_s1064" style="position:absolute;left:11247;top:11321;width:176;height:53" coordorigin="10898,11360" coordsize="176,53">
                    <v:rect id="il_fi" o:spid="_x0000_s1065" style="position:absolute;left:10904;top:11354;width:54;height:65;rotation:3286438fd" o:preferrelative="t" filled="f" stroked="f" insetpen="t" o:cliptowrap="t">
                      <v:stroke>
                        <o:left v:ext="view" color="#666" joinstyle="miter" insetpen="t"/>
                        <o:top v:ext="view" color="#666" joinstyle="miter" insetpen="t"/>
                        <o:right v:ext="view" color="#666" joinstyle="miter" insetpen="t"/>
                        <o:bottom v:ext="view" color="#666" joinstyle="miter" insetpen="t"/>
                      </v:stroke>
                      <v:imagedata r:id="rId5" o:title=""/>
                      <v:path o:extrusionok="f"/>
                      <o:lock v:ext="edit" aspectratio="t"/>
                    </v:rect>
                    <v:rect id="il_fi" o:spid="_x0000_s1066" style="position:absolute;left:11016;top:11353;width:52;height:66;rotation:27286119fd;flip:x" o:preferrelative="t" filled="f" stroked="f" insetpen="t" o:cliptowrap="t">
                      <v:stroke>
                        <o:left v:ext="view" color="#666" joinstyle="miter" insetpen="t"/>
                        <o:top v:ext="view" color="#666" joinstyle="miter" insetpen="t"/>
                        <o:right v:ext="view" color="#666" joinstyle="miter" insetpen="t"/>
                        <o:bottom v:ext="view" color="#666" joinstyle="miter" insetpen="t"/>
                      </v:stroke>
                      <v:imagedata r:id="rId5" o:title=""/>
                      <v:path o:extrusionok="f"/>
                      <o:lock v:ext="edit" aspectratio="t"/>
                    </v:rect>
                  </v:group>
                  <v:shape id="_x0000_s1067" type="#_x0000_t75" style="position:absolute;left:10555;top:11278;width:99;height:100;mso-wrap-edited:t" fillcolor="#c90" o:clip="t" o:cliptowrap="t">
                    <o:clippath o:v="m4264,1944l3061,3060,1348,5040,765,6264,292,7776,73,9360,36,11340r438,1800l1093,14508r620,1116l3207,17244r-1385,864l2259,19224r-728,360l1312,19872r36,216l2004,20448r255,792l3571,20808r-36,-36l4628,19800r-328,-900l5284,18504r2187,-360l10495,18072r1932,252l14030,18648r1749,684l15379,20448r1494,1224l17784,21636r73,-468l18185,21240r473,-756l17966,19692r364,-648l18148,18648r-874,-684l18549,16776r1567,-2052l20954,12528r255,-1980l21136,8532,20480,6300,19096,4032,17237,2160,14540,684,11953,108,9147,72,7835,396,6086,972,4264,1944xe"/>
                    <v:imagedata r:id="rId8" o:title=""/>
                  </v:shape>
                  <v:rect id="_x0000_s1068" style="position:absolute;left:10581;top:11209;width:58;height:60;rotation:483638fd;mso-wrap-distance-left:2.88pt;mso-wrap-distance-top:2.88pt;mso-wrap-distance-right:2.88pt;mso-wrap-distance-bottom:2.88pt" o:preferrelative="t" filled="f" stroked="f" insetpen="t" o:cliptowrap="t">
                    <v:stroke>
                      <o:left v:ext="view" joinstyle="miter" insetpen="t"/>
                      <o:top v:ext="view" joinstyle="miter" insetpen="t"/>
                      <o:right v:ext="view" joinstyle="miter" insetpen="t"/>
                      <o:bottom v:ext="view" joinstyle="miter" insetpen="t"/>
                    </v:stroke>
                    <v:imagedata r:id="rId7" o:title="" gain="38011f" blacklevel="-25559f" recolortarget="#030"/>
                    <v:shadow color="#ccc"/>
                    <v:path o:extrusionok="f"/>
                    <o:lock v:ext="edit" aspectratio="t"/>
                  </v:rect>
                  <v:rect id="_x0000_s1069" style="position:absolute;left:10607;top:11232;width:49;height:52;rotation:1444262fd;mso-wrap-distance-left:2.88pt;mso-wrap-distance-top:2.88pt;mso-wrap-distance-right:2.88pt;mso-wrap-distance-bottom:2.88pt" o:preferrelative="t" filled="f" stroked="f" insetpen="t" o:cliptowrap="t">
                    <v:stroke>
                      <o:left v:ext="view" joinstyle="miter" insetpen="t"/>
                      <o:top v:ext="view" joinstyle="miter" insetpen="t"/>
                      <o:right v:ext="view" joinstyle="miter" insetpen="t"/>
                      <o:bottom v:ext="view" joinstyle="miter" insetpen="t"/>
                    </v:stroke>
                    <v:imagedata r:id="rId7" o:title="" gain="38011f" blacklevel="-25559f" recolortarget="#030"/>
                    <v:shadow color="#ccc"/>
                    <v:path o:extrusionok="f"/>
                    <o:lock v:ext="edit" aspectratio="t"/>
                  </v:rect>
                  <v:rect id="_x0000_s1070" style="position:absolute;left:10661;top:11324;width:46;height:47;rotation:916984fd;mso-wrap-distance-left:2.88pt;mso-wrap-distance-top:2.88pt;mso-wrap-distance-right:2.88pt;mso-wrap-distance-bottom:2.88pt" o:preferrelative="t" filled="f" stroked="f" insetpen="t" o:cliptowrap="t">
                    <v:stroke>
                      <o:left v:ext="view" joinstyle="miter" insetpen="t"/>
                      <o:top v:ext="view" joinstyle="miter" insetpen="t"/>
                      <o:right v:ext="view" joinstyle="miter" insetpen="t"/>
                      <o:bottom v:ext="view" joinstyle="miter" insetpen="t"/>
                    </v:stroke>
                    <v:imagedata r:id="rId7" o:title="" gain="38011f" blacklevel="-25559f" recolortarget="#030"/>
                    <v:shadow color="#ccc"/>
                    <v:path o:extrusionok="f"/>
                    <o:lock v:ext="edit" aspectratio="t"/>
                  </v:rect>
                  <v:rect id="_x0000_s1071" style="position:absolute;left:10675;top:11332;width:32;height:34;rotation:979389fd;mso-wrap-distance-left:2.88pt;mso-wrap-distance-top:2.88pt;mso-wrap-distance-right:2.88pt;mso-wrap-distance-bottom:2.88pt" o:preferrelative="t" filled="f" stroked="f" insetpen="t" o:cliptowrap="t">
                    <v:stroke>
                      <o:left v:ext="view" joinstyle="miter" insetpen="t"/>
                      <o:top v:ext="view" joinstyle="miter" insetpen="t"/>
                      <o:right v:ext="view" joinstyle="miter" insetpen="t"/>
                      <o:bottom v:ext="view" joinstyle="miter" insetpen="t"/>
                    </v:stroke>
                    <v:imagedata r:id="rId7" o:title="" gain="38011f" blacklevel="-25559f" recolortarget="#030"/>
                    <v:shadow color="#ccc"/>
                    <v:path o:extrusionok="f"/>
                    <o:lock v:ext="edit" aspectratio="t"/>
                  </v:rect>
                </v:group>
              </w:pict>
            </w:r>
          </w:p>
          <w:p w:rsidR="00882F6D" w:rsidRDefault="00882F6D" w:rsidP="00B23DE4">
            <w:pPr>
              <w:jc w:val="center"/>
              <w:rPr>
                <w:rFonts w:ascii="Arial" w:hAnsi="Arial" w:cs="Arial"/>
              </w:rPr>
            </w:pPr>
          </w:p>
          <w:p w:rsidR="00882F6D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</w:p>
          <w:p w:rsidR="00882F6D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</w:p>
          <w:p w:rsidR="00882F6D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</w:p>
          <w:p w:rsidR="00882F6D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</w:p>
          <w:p w:rsidR="00882F6D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</w:p>
          <w:p w:rsidR="00882F6D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</w:p>
          <w:p w:rsidR="00882F6D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</w:p>
          <w:p w:rsidR="00882F6D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</w:p>
          <w:p w:rsidR="00882F6D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</w:p>
          <w:p w:rsidR="00882F6D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</w:p>
          <w:p w:rsidR="00882F6D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</w:p>
          <w:p w:rsidR="00882F6D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</w:p>
          <w:p w:rsidR="00882F6D" w:rsidRPr="00F57FA6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  <w:r w:rsidRPr="00F57FA6">
              <w:rPr>
                <w:rFonts w:ascii="Arial" w:hAnsi="Arial" w:cs="Arial"/>
                <w:sz w:val="24"/>
                <w:szCs w:val="24"/>
              </w:rPr>
              <w:t>Please make all checks out to the Vizsla Club of Illinois</w:t>
            </w:r>
          </w:p>
          <w:p w:rsidR="00882F6D" w:rsidRPr="00F57FA6" w:rsidRDefault="00882F6D" w:rsidP="00B23DE4">
            <w:pPr>
              <w:rPr>
                <w:rFonts w:ascii="Arial" w:hAnsi="Arial" w:cs="Arial"/>
                <w:sz w:val="24"/>
                <w:szCs w:val="24"/>
              </w:rPr>
            </w:pPr>
          </w:p>
          <w:p w:rsidR="00882F6D" w:rsidRPr="00A8409B" w:rsidRDefault="00882F6D" w:rsidP="004B37B9">
            <w:pPr>
              <w:rPr>
                <w:rFonts w:ascii="Arial" w:hAnsi="Arial" w:cs="Arial"/>
              </w:rPr>
            </w:pPr>
            <w:r w:rsidRPr="00F57FA6">
              <w:rPr>
                <w:rFonts w:ascii="Arial" w:hAnsi="Arial" w:cs="Arial"/>
                <w:sz w:val="24"/>
                <w:szCs w:val="24"/>
              </w:rPr>
              <w:t xml:space="preserve">Pre-paid calendars may be picked up at the </w:t>
            </w:r>
            <w:r>
              <w:rPr>
                <w:rFonts w:ascii="Arial" w:hAnsi="Arial" w:cs="Arial"/>
                <w:sz w:val="24"/>
                <w:szCs w:val="24"/>
              </w:rPr>
              <w:t>Meetings,</w:t>
            </w:r>
            <w:r w:rsidRPr="00F57FA6">
              <w:rPr>
                <w:rFonts w:ascii="Arial" w:hAnsi="Arial" w:cs="Arial"/>
                <w:sz w:val="24"/>
                <w:szCs w:val="24"/>
              </w:rPr>
              <w:t xml:space="preserve"> Field Trial</w:t>
            </w:r>
            <w:r>
              <w:rPr>
                <w:rFonts w:ascii="Arial" w:hAnsi="Arial" w:cs="Arial"/>
                <w:sz w:val="24"/>
                <w:szCs w:val="24"/>
              </w:rPr>
              <w:t>s,</w:t>
            </w:r>
            <w:r w:rsidRPr="00F57FA6">
              <w:rPr>
                <w:rFonts w:ascii="Arial" w:hAnsi="Arial" w:cs="Arial"/>
                <w:sz w:val="24"/>
                <w:szCs w:val="24"/>
              </w:rPr>
              <w:t xml:space="preserve"> and January Awards Banquet</w:t>
            </w:r>
            <w:r>
              <w:rPr>
                <w:rFonts w:ascii="Arial" w:hAnsi="Arial" w:cs="Arial"/>
                <w:sz w:val="24"/>
                <w:szCs w:val="24"/>
              </w:rPr>
              <w:t xml:space="preserve"> or may be mailed to you</w:t>
            </w:r>
            <w:r w:rsidRPr="00F57FA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882F6D" w:rsidRPr="001E3C2E" w:rsidRDefault="00882F6D" w:rsidP="00483C3D">
      <w:pPr>
        <w:rPr>
          <w:rFonts w:cs="Times New Roman"/>
        </w:rPr>
      </w:pPr>
      <w:r>
        <w:rPr>
          <w:noProof/>
        </w:rPr>
        <w:pict>
          <v:group id="_x0000_s1072" style="position:absolute;margin-left:0;margin-top:-15pt;width:504.05pt;height:43.75pt;z-index:-251659776;mso-position-horizontal:center;mso-position-horizontal-relative:margin;mso-position-vertical-relative:text" coordorigin="1066,14085" coordsize="10081,875">
            <v:rect id="_x0000_s1073" style="position:absolute;left:1066;top:14085;width:10081;height:875" fillcolor="#c6d4e8" stroked="f">
              <v:fill color2="fill lighten(0)" rotate="t" method="linear sigma" type="gradient"/>
            </v:rect>
            <v:line id="_x0000_s1074" style="position:absolute" from="1080,14936" to="11131,14943" strokecolor="#3b5e91" strokeweight=".5pt"/>
            <w10:wrap anchorx="margin"/>
          </v:group>
        </w:pict>
      </w:r>
    </w:p>
    <w:p w:rsidR="00882F6D" w:rsidRDefault="00882F6D">
      <w:pPr>
        <w:rPr>
          <w:rFonts w:cs="Times New Roman"/>
        </w:rPr>
      </w:pPr>
    </w:p>
    <w:sectPr w:rsidR="00882F6D" w:rsidSect="0044775E">
      <w:pgSz w:w="12240" w:h="15840" w:code="1"/>
      <w:pgMar w:top="720" w:right="720" w:bottom="864" w:left="720" w:header="72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elon-Ligh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83C3D"/>
    <w:rsid w:val="001E3C2E"/>
    <w:rsid w:val="003327B5"/>
    <w:rsid w:val="00395D1B"/>
    <w:rsid w:val="0044775E"/>
    <w:rsid w:val="00483C3D"/>
    <w:rsid w:val="004B37B9"/>
    <w:rsid w:val="0063296C"/>
    <w:rsid w:val="00665910"/>
    <w:rsid w:val="006E3755"/>
    <w:rsid w:val="00744AEF"/>
    <w:rsid w:val="008324F9"/>
    <w:rsid w:val="00882F6D"/>
    <w:rsid w:val="009457D0"/>
    <w:rsid w:val="00A450E1"/>
    <w:rsid w:val="00A8409B"/>
    <w:rsid w:val="00AF3C32"/>
    <w:rsid w:val="00B23DE4"/>
    <w:rsid w:val="00BF3E20"/>
    <w:rsid w:val="00D451DB"/>
    <w:rsid w:val="00DE4F10"/>
    <w:rsid w:val="00F5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5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C3D"/>
    <w:pPr>
      <w:spacing w:line="264" w:lineRule="auto"/>
    </w:pPr>
    <w:rPr>
      <w:rFonts w:ascii="Trebuchet MS" w:eastAsia="Times New Roman" w:hAnsi="Trebuchet MS" w:cs="Trebuchet MS"/>
      <w:spacing w:val="4"/>
      <w:sz w:val="17"/>
      <w:szCs w:val="17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83C3D"/>
    <w:pPr>
      <w:spacing w:line="240" w:lineRule="auto"/>
      <w:jc w:val="right"/>
      <w:outlineLvl w:val="0"/>
    </w:pPr>
    <w:rPr>
      <w:b/>
      <w:bCs/>
      <w:color w:val="3B5E9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83C3D"/>
    <w:pPr>
      <w:spacing w:before="20" w:line="240" w:lineRule="auto"/>
      <w:outlineLvl w:val="1"/>
    </w:pPr>
    <w:rPr>
      <w:b/>
      <w:bCs/>
      <w:caps/>
      <w:sz w:val="15"/>
      <w:szCs w:val="15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83C3D"/>
    <w:rPr>
      <w:rFonts w:ascii="Trebuchet MS" w:hAnsi="Trebuchet MS" w:cs="Trebuchet MS"/>
      <w:b/>
      <w:bCs/>
      <w:color w:val="3B5E91"/>
      <w:spacing w:val="4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83C3D"/>
    <w:rPr>
      <w:rFonts w:ascii="Trebuchet MS" w:hAnsi="Trebuchet MS" w:cs="Trebuchet MS"/>
      <w:b/>
      <w:bCs/>
      <w:caps/>
      <w:spacing w:val="4"/>
      <w:sz w:val="16"/>
      <w:szCs w:val="16"/>
    </w:rPr>
  </w:style>
  <w:style w:type="paragraph" w:customStyle="1" w:styleId="Amount">
    <w:name w:val="Amount"/>
    <w:basedOn w:val="Normal"/>
    <w:uiPriority w:val="99"/>
    <w:rsid w:val="00483C3D"/>
    <w:pPr>
      <w:jc w:val="right"/>
    </w:pPr>
  </w:style>
  <w:style w:type="paragraph" w:customStyle="1" w:styleId="ColumnHeadings">
    <w:name w:val="Column Headings"/>
    <w:basedOn w:val="Heading2"/>
    <w:uiPriority w:val="99"/>
    <w:rsid w:val="00483C3D"/>
    <w:pPr>
      <w:jc w:val="center"/>
    </w:pPr>
  </w:style>
  <w:style w:type="paragraph" w:customStyle="1" w:styleId="Labels">
    <w:name w:val="Labels"/>
    <w:basedOn w:val="Heading2"/>
    <w:uiPriority w:val="99"/>
    <w:rsid w:val="00483C3D"/>
    <w:pPr>
      <w:jc w:val="right"/>
    </w:pPr>
  </w:style>
  <w:style w:type="paragraph" w:styleId="BalloonText">
    <w:name w:val="Balloon Text"/>
    <w:basedOn w:val="Normal"/>
    <w:link w:val="BalloonTextChar"/>
    <w:uiPriority w:val="99"/>
    <w:semiHidden/>
    <w:rsid w:val="00483C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83C3D"/>
    <w:rPr>
      <w:rFonts w:ascii="Tahoma" w:hAnsi="Tahoma" w:cs="Tahoma"/>
      <w:spacing w:val="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130</Words>
  <Characters>745</Characters>
  <Application>Microsoft Office Word</Application>
  <DocSecurity>0</DocSecurity>
  <Lines>0</Lines>
  <Paragraphs>0</Paragraphs>
  <ScaleCrop>false</ScaleCrop>
  <Company>Toshiba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Owner</dc:creator>
  <cp:keywords/>
  <dc:description/>
  <cp:lastModifiedBy>Jodi Cieslak</cp:lastModifiedBy>
  <cp:revision>2</cp:revision>
  <dcterms:created xsi:type="dcterms:W3CDTF">2011-10-19T20:43:00Z</dcterms:created>
  <dcterms:modified xsi:type="dcterms:W3CDTF">2011-10-19T20:43:00Z</dcterms:modified>
</cp:coreProperties>
</file>